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3A11E4">
              <w:rPr>
                <w:b/>
                <w:sz w:val="22"/>
                <w:lang w:val="ru-RU"/>
              </w:rPr>
              <w:t>11.08.2026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3A11E4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36.7965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3A11E4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36.7965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3A11E4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36.7965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3A11E4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496 977.08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3A11E4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3A11E4">
              <w:rPr>
                <w:b/>
                <w:sz w:val="22"/>
                <w:lang w:val="en-US"/>
              </w:rPr>
              <w:t>11.08.2026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3A11E4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36.7965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3A11E4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36.7965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3A11E4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36.7965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3A11E4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496 977.08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3A11E4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1E4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11E4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D2EE8E-185B-4E58-95F3-74EB955A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7FC36-89B6-430D-ACDC-7CD2AE2C0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2026-08-12T13:58:00Z</dcterms:created>
  <dcterms:modified xsi:type="dcterms:W3CDTF">2026-08-12T13:59:00Z</dcterms:modified>
</cp:coreProperties>
</file>