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418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293ABD">
              <w:rPr>
                <w:b/>
                <w:lang w:val="ru-RU"/>
              </w:rPr>
              <w:t>03.09.2026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97.6802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97.6802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97.6802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293ABD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548 315.26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293ABD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293ABD">
              <w:rPr>
                <w:b/>
                <w:lang w:val="en-US"/>
              </w:rPr>
              <w:t>03.09.2026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97.6802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97.6802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293ABD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97.6802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293ABD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Start w:id="11" w:name="_GoBack"/>
            <w:bookmarkEnd w:id="10"/>
            <w:r>
              <w:rPr>
                <w:b/>
                <w:lang w:val="en-US"/>
              </w:rPr>
              <w:t>548 315.26</w:t>
            </w:r>
            <w:bookmarkEnd w:id="11"/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293ABD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ABD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93ABD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725D93-B43F-43E5-B558-CFD24667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2026-09-04T12:45:00Z</dcterms:created>
  <dcterms:modified xsi:type="dcterms:W3CDTF">2026-09-04T12:45:00Z</dcterms:modified>
</cp:coreProperties>
</file>