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559"/>
        <w:gridCol w:w="1984"/>
        <w:gridCol w:w="1560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382567">
              <w:rPr>
                <w:b/>
                <w:sz w:val="22"/>
                <w:lang w:val="ru-RU"/>
              </w:rPr>
              <w:t>27.08.2026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38256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38256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38256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382567" w:rsidRDefault="00382567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382567">
              <w:rPr>
                <w:b/>
                <w:sz w:val="22"/>
                <w:lang w:val="bg-BG"/>
              </w:rPr>
              <w:t>41.2533</w:t>
            </w:r>
            <w:r w:rsidR="00E733BB" w:rsidRPr="003825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382567" w:rsidRDefault="00382567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382567">
              <w:rPr>
                <w:b/>
                <w:sz w:val="22"/>
                <w:lang w:val="bg-BG"/>
              </w:rPr>
              <w:t>41.2533</w:t>
            </w:r>
            <w:r w:rsidR="00E733BB" w:rsidRPr="003825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559" w:type="dxa"/>
            <w:vMerge w:val="restart"/>
            <w:vAlign w:val="center"/>
          </w:tcPr>
          <w:p w:rsidR="00FE6FB5" w:rsidRPr="00382567" w:rsidRDefault="00382567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382567">
              <w:rPr>
                <w:b/>
                <w:sz w:val="22"/>
                <w:lang w:val="bg-BG"/>
              </w:rPr>
              <w:t>41.2533</w:t>
            </w:r>
            <w:r w:rsidR="00E733BB" w:rsidRPr="003825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FE6FB5" w:rsidRPr="00B95415" w:rsidRDefault="00382567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382567">
              <w:rPr>
                <w:b/>
                <w:sz w:val="22"/>
                <w:lang w:val="bg-BG"/>
              </w:rPr>
              <w:t>26 777 461.71</w:t>
            </w:r>
            <w:r w:rsidR="00E733BB" w:rsidRPr="003825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382567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382567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382567">
              <w:rPr>
                <w:b/>
                <w:sz w:val="22"/>
                <w:lang w:val="en-US"/>
              </w:rPr>
              <w:t>27.08.2026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382567" w:rsidRDefault="00382567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382567">
              <w:rPr>
                <w:b/>
                <w:sz w:val="22"/>
                <w:lang w:val="bg-BG"/>
              </w:rPr>
              <w:t>41.2533</w:t>
            </w:r>
            <w:r w:rsidR="00E733BB" w:rsidRPr="003825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382567" w:rsidRDefault="00382567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382567">
              <w:rPr>
                <w:b/>
                <w:sz w:val="22"/>
                <w:lang w:val="bg-BG"/>
              </w:rPr>
              <w:t>41.2533</w:t>
            </w:r>
            <w:r w:rsidR="00E733BB" w:rsidRPr="003825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382567" w:rsidRDefault="00382567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382567">
              <w:rPr>
                <w:b/>
                <w:sz w:val="22"/>
                <w:lang w:val="bg-BG"/>
              </w:rPr>
              <w:t>41.2533</w:t>
            </w:r>
            <w:r w:rsidR="00E733BB" w:rsidRPr="003825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382567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382567">
              <w:rPr>
                <w:b/>
                <w:sz w:val="22"/>
                <w:lang w:val="bg-BG"/>
              </w:rPr>
              <w:t>26 777 461.71</w:t>
            </w:r>
            <w:r w:rsidR="00E733BB" w:rsidRPr="00382567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382567" w:rsidP="00292032">
            <w:pPr>
              <w:jc w:val="center"/>
              <w:rPr>
                <w:b/>
                <w:sz w:val="22"/>
                <w:lang w:val="bg-BG"/>
              </w:rPr>
            </w:pPr>
            <w:bookmarkStart w:id="14" w:name="BrojDialove_FundID_3_1"/>
            <w:bookmarkEnd w:id="14"/>
            <w:r>
              <w:rPr>
                <w:b/>
                <w:sz w:val="22"/>
                <w:lang w:val="bg-BG"/>
              </w:rPr>
              <w:t>649</w:t>
            </w:r>
            <w:bookmarkStart w:id="15" w:name="_GoBack"/>
            <w:bookmarkEnd w:id="15"/>
            <w:r>
              <w:rPr>
                <w:b/>
                <w:sz w:val="22"/>
                <w:lang w:val="bg-BG"/>
              </w:rPr>
              <w:t xml:space="preserve">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567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2567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5262411-51D5-47B0-A145-A94AFF52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FD12B-DF96-4719-827A-ECEDB4153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2026-08-28T13:50:00Z</dcterms:created>
  <dcterms:modified xsi:type="dcterms:W3CDTF">2026-08-28T13:51:00Z</dcterms:modified>
</cp:coreProperties>
</file>