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A8143E">
              <w:rPr>
                <w:b/>
                <w:sz w:val="22"/>
                <w:lang w:val="ru-RU"/>
              </w:rPr>
              <w:t>07.07.2026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A8143E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A8143E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A8143E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35.7176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A8143E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35.7176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A8143E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35.7176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A8143E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687 370.95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A8143E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A8143E">
              <w:rPr>
                <w:b/>
                <w:sz w:val="22"/>
                <w:lang w:val="en-US"/>
              </w:rPr>
              <w:t>07.07.2026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A8143E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35.7176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A8143E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35.7176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A8143E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35.7176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A8143E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687 370.95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A8143E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3E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143E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0D890B-B47C-4992-974F-8D12469C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2026-07-08T12:00:00Z</dcterms:created>
  <dcterms:modified xsi:type="dcterms:W3CDTF">2026-07-08T12:00:00Z</dcterms:modified>
</cp:coreProperties>
</file>