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6F623B">
              <w:rPr>
                <w:b/>
                <w:lang w:val="ru-RU"/>
              </w:rPr>
              <w:t>09.07.2026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90.9935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90.9935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90.9935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6F623B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510 780.52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6F623B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6F623B">
              <w:rPr>
                <w:b/>
                <w:lang w:val="en-US"/>
              </w:rPr>
              <w:t>09.07.2026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90.9935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90.9935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6F623B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90.9935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6F623B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510 780.52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6F623B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3B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6F623B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8C08B4-EBDE-4662-A1F6-8265DCD5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2026-07-10T12:59:00Z</dcterms:created>
  <dcterms:modified xsi:type="dcterms:W3CDTF">2026-07-10T12:59:00Z</dcterms:modified>
</cp:coreProperties>
</file>