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BC6D8E">
              <w:rPr>
                <w:b/>
                <w:sz w:val="22"/>
                <w:lang w:val="ru-RU"/>
              </w:rPr>
              <w:t>03.09.2026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494 875.14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BC6D8E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BC6D8E">
              <w:rPr>
                <w:b/>
                <w:sz w:val="22"/>
                <w:lang w:val="en-US"/>
              </w:rPr>
              <w:t>03.09.2026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BC6D8E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36.6408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494 875.14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BC6D8E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8E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C6D8E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D1810D-BF34-4402-A193-DCD0A310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7EEF-D363-4204-B0C4-C62125CC8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2026-09-04T12:44:00Z</dcterms:created>
  <dcterms:modified xsi:type="dcterms:W3CDTF">2026-09-04T12:44:00Z</dcterms:modified>
</cp:coreProperties>
</file>