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312"/>
        <w:gridCol w:w="1701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8D63D5">
              <w:rPr>
                <w:b/>
                <w:sz w:val="22"/>
                <w:lang w:val="ru-RU"/>
              </w:rPr>
              <w:t>14.07.2026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312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957235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8D63D5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312" w:type="dxa"/>
          </w:tcPr>
          <w:p w:rsidR="003A7713" w:rsidRDefault="008D63D5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8D63D5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8D63D5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688 406.43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8D63D5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bookmarkStart w:id="6" w:name="_GoBack"/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  <w:bookmarkEnd w:id="6"/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8D63D5">
              <w:rPr>
                <w:b/>
                <w:sz w:val="22"/>
                <w:lang w:val="en-US"/>
              </w:rPr>
              <w:t>14.07.2026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8D63D5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8D63D5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8D63D5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35.7714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8D63D5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688 406.43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8D63D5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D5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D63D5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11C5BC-20E1-4C59-9895-861BB9EF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2026-07-15T13:23:00Z</dcterms:created>
  <dcterms:modified xsi:type="dcterms:W3CDTF">2026-07-15T13:23:00Z</dcterms:modified>
</cp:coreProperties>
</file>