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614189">
              <w:rPr>
                <w:b/>
                <w:sz w:val="22"/>
                <w:lang w:val="ru-RU"/>
              </w:rPr>
              <w:t>08.09.2026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494 269.74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614189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614189">
              <w:rPr>
                <w:b/>
                <w:sz w:val="22"/>
                <w:lang w:val="en-US"/>
              </w:rPr>
              <w:t>08.09.2026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614189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36.5960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494 269.74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614189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89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14189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848A067-FB6A-4CD0-8047-21F729AF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A9395-1D9A-402E-A49C-EE2039C1B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2011-01-14T08:05:00Z</cp:lastPrinted>
  <dcterms:created xsi:type="dcterms:W3CDTF">2026-09-09T09:15:00Z</dcterms:created>
  <dcterms:modified xsi:type="dcterms:W3CDTF">2026-09-09T09:16:00Z</dcterms:modified>
</cp:coreProperties>
</file>