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701"/>
        <w:gridCol w:w="1559"/>
        <w:gridCol w:w="1560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AC05F6">
              <w:rPr>
                <w:b/>
                <w:lang w:val="ru-RU"/>
              </w:rPr>
              <w:t>02.06.2026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AC05F6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60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AC05F6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701" w:type="dxa"/>
            <w:vMerge w:val="restart"/>
            <w:vAlign w:val="center"/>
          </w:tcPr>
          <w:p w:rsidR="002F6C6C" w:rsidRPr="00635AB1" w:rsidRDefault="00AC05F6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94.8475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AC05F6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94.8475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60" w:type="dxa"/>
            <w:vMerge w:val="restart"/>
            <w:vAlign w:val="center"/>
          </w:tcPr>
          <w:p w:rsidR="002F6C6C" w:rsidRPr="00635AB1" w:rsidRDefault="00AC05F6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94.8475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AC05F6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532 414.52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AC05F6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AC05F6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60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AC05F6">
              <w:rPr>
                <w:b/>
                <w:lang w:val="en-US"/>
              </w:rPr>
              <w:t>02.06.2026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AC05F6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94.8475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AC05F6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94.8475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AC05F6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94.8475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AC05F6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532 414.52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AC05F6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F6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5F6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EC938A-0E66-4552-B298-C0390343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2026-06-03T12:13:00Z</dcterms:created>
  <dcterms:modified xsi:type="dcterms:W3CDTF">2026-06-03T12:15:00Z</dcterms:modified>
</cp:coreProperties>
</file>