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9A1B0A">
              <w:rPr>
                <w:b/>
                <w:sz w:val="22"/>
                <w:lang w:val="ru-RU"/>
              </w:rPr>
              <w:t>16.06.2026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9A1B0A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9A1B0A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9A1B0A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9A1B0A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9A1B0A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9A1B0A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683 725.30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9A1B0A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9A1B0A">
              <w:rPr>
                <w:b/>
                <w:sz w:val="22"/>
                <w:lang w:val="en-US"/>
              </w:rPr>
              <w:t>16.06.2026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9A1B0A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9A1B0A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9A1B0A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35.5282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9A1B0A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683 725.30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9A1B0A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0A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A1B0A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3D4873-2B5C-4A8F-A0BE-A1DA70B9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2026-06-17T13:18:00Z</dcterms:created>
  <dcterms:modified xsi:type="dcterms:W3CDTF">2026-06-17T13:18:00Z</dcterms:modified>
</cp:coreProperties>
</file>