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A70985">
              <w:rPr>
                <w:b/>
                <w:sz w:val="22"/>
                <w:lang w:val="ru-RU"/>
              </w:rPr>
              <w:t>09.06.2026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36.6612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36.6612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36.6612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495 150.34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A70985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A70985">
              <w:rPr>
                <w:b/>
                <w:sz w:val="22"/>
                <w:lang w:val="en-US"/>
              </w:rPr>
              <w:t>09.06.2026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A70985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36.6612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36.6612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36.6612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495 150.34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A70985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85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0985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91A8F9-E214-4546-98AE-B77C7677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1A7F2-D11F-4215-A078-EEC1CE40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2026-06-10T11:39:00Z</dcterms:created>
  <dcterms:modified xsi:type="dcterms:W3CDTF">2026-06-10T11:41:00Z</dcterms:modified>
</cp:coreProperties>
</file>