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701"/>
        <w:gridCol w:w="1559"/>
        <w:gridCol w:w="1560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B80F7F">
              <w:rPr>
                <w:b/>
                <w:lang w:val="ru-RU"/>
              </w:rPr>
              <w:t>07.07.2026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B80F7F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60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B80F7F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701" w:type="dxa"/>
            <w:vMerge w:val="restart"/>
            <w:vAlign w:val="center"/>
          </w:tcPr>
          <w:p w:rsidR="002F6C6C" w:rsidRPr="00635AB1" w:rsidRDefault="00B80F7F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91.3962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B80F7F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91.3962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60" w:type="dxa"/>
            <w:vMerge w:val="restart"/>
            <w:vAlign w:val="center"/>
          </w:tcPr>
          <w:p w:rsidR="002F6C6C" w:rsidRPr="00635AB1" w:rsidRDefault="00B80F7F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91.3962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B80F7F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513 040.59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B80F7F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B80F7F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60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B80F7F">
              <w:rPr>
                <w:b/>
                <w:lang w:val="en-US"/>
              </w:rPr>
              <w:t>07.07.2026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B80F7F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91.3962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B80F7F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91.3962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B80F7F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91.3962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B80F7F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513 040.59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B80F7F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7F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0F7F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8C513A-C69D-4903-9672-D806A5D5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2026-07-08T12:01:00Z</dcterms:created>
  <dcterms:modified xsi:type="dcterms:W3CDTF">2026-07-08T12:01:00Z</dcterms:modified>
</cp:coreProperties>
</file>