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C13C37">
              <w:rPr>
                <w:b/>
                <w:sz w:val="22"/>
                <w:lang w:val="ru-RU"/>
              </w:rPr>
              <w:t>09.07.2026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C13C37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C13C3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C13C37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35.8027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C13C37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35.8027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C13C37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35.8027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C13C37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689 008.59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C13C37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C13C37">
              <w:rPr>
                <w:b/>
                <w:sz w:val="22"/>
                <w:lang w:val="en-US"/>
              </w:rPr>
              <w:t>09.07.2026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C13C37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35.8027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C13C37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35.8027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C13C37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35.8027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C13C37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689 008.59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C13C37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37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13C37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E1EE7C-11C8-498B-A9F6-F94ED7E1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2026-07-10T12:58:00Z</dcterms:created>
  <dcterms:modified xsi:type="dcterms:W3CDTF">2026-07-10T12:59:00Z</dcterms:modified>
</cp:coreProperties>
</file>