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033791">
              <w:rPr>
                <w:b/>
                <w:sz w:val="22"/>
                <w:lang w:val="ru-RU"/>
              </w:rPr>
              <w:t>04.08.2026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033791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36.8265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033791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36.8265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033791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36.8265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033791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497 382.65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033791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033791">
              <w:rPr>
                <w:b/>
                <w:sz w:val="22"/>
                <w:lang w:val="en-US"/>
              </w:rPr>
              <w:t>04.08.2026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033791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36.8265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033791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36.8265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033791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36.8265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033791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497 382.65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033791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791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33791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D0AAC0-A138-4A3F-B27D-DBDA9F69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0E2B8-F125-40B2-B505-ABE33B9D7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2026-08-05T13:49:00Z</dcterms:created>
  <dcterms:modified xsi:type="dcterms:W3CDTF">2026-08-05T13:50:00Z</dcterms:modified>
</cp:coreProperties>
</file>