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4A0840">
              <w:rPr>
                <w:b/>
                <w:sz w:val="22"/>
                <w:lang w:val="ru-RU"/>
              </w:rPr>
              <w:t>06.08.2026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4A0840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36.8365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4A0840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36.8365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4A0840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36.8365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4A0840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497 517.32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4A0840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4A0840">
              <w:rPr>
                <w:b/>
                <w:sz w:val="22"/>
                <w:lang w:val="en-US"/>
              </w:rPr>
              <w:t>06.08.2026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4A0840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36.8365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4A0840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36.8365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4A0840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36.8365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4A0840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End w:id="10"/>
            <w:r>
              <w:rPr>
                <w:b/>
                <w:sz w:val="22"/>
              </w:rPr>
              <w:t>497 517.32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A0840" w:rsidRDefault="004A0840" w:rsidP="00403058">
            <w:pPr>
              <w:jc w:val="center"/>
              <w:rPr>
                <w:b/>
                <w:sz w:val="22"/>
                <w:lang w:val="en-US"/>
              </w:rPr>
            </w:pPr>
            <w:bookmarkStart w:id="11" w:name="BrojDialove_FundID_2_1"/>
            <w:bookmarkEnd w:id="11"/>
          </w:p>
          <w:p w:rsidR="00403058" w:rsidRDefault="004A0840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_GoBack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40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A0840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334AB66"/>
  <w15:chartTrackingRefBased/>
  <w15:docId w15:val="{87FDF5E2-B927-4047-8566-D691B00D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AA87A-5888-4FAC-AB47-9823D2B90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1551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2026-08-07T14:19:00Z</dcterms:created>
  <dcterms:modified xsi:type="dcterms:W3CDTF">2026-08-07T14:19:00Z</dcterms:modified>
</cp:coreProperties>
</file>