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641B22">
              <w:rPr>
                <w:b/>
                <w:sz w:val="22"/>
                <w:lang w:val="ru-RU"/>
              </w:rPr>
              <w:t>30.06.2026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36.8693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36.8693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36.8693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497 960.92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641B22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641B22">
              <w:rPr>
                <w:b/>
                <w:sz w:val="22"/>
                <w:lang w:val="en-US"/>
              </w:rPr>
              <w:t>30.06.2026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641B22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36.8693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36.8693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36.8693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End w:id="10"/>
            <w:r>
              <w:rPr>
                <w:b/>
                <w:sz w:val="22"/>
              </w:rPr>
              <w:t>497 960.92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641B22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bookmarkStart w:id="11" w:name="BrojDialove_FundID_2_1"/>
            <w:bookmarkEnd w:id="11"/>
          </w:p>
          <w:p w:rsidR="00403058" w:rsidRDefault="00641B22" w:rsidP="00403058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1</w:t>
            </w:r>
            <w:bookmarkStart w:id="12" w:name="_GoBack"/>
            <w:bookmarkEnd w:id="12"/>
            <w:r>
              <w:rPr>
                <w:b/>
                <w:sz w:val="22"/>
                <w:lang w:val="en-US"/>
              </w:rPr>
              <w:t>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B22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1B22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595EF8C"/>
  <w15:chartTrackingRefBased/>
  <w15:docId w15:val="{45D7F1B1-42A6-4EE3-9E91-16A4DBA9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1F4DA-A1C4-4F5A-B49A-2F0ED84D2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1551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2026-07-01T13:01:00Z</dcterms:created>
  <dcterms:modified xsi:type="dcterms:W3CDTF">2026-07-01T13:01:00Z</dcterms:modified>
</cp:coreProperties>
</file>