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7912DF">
              <w:rPr>
                <w:b/>
                <w:sz w:val="22"/>
                <w:lang w:val="ru-RU"/>
              </w:rPr>
              <w:t>28.07.2026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7912DF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7912DF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7912DF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35.8773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7912DF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35.8773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7912DF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35.8773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7912DF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690 444.04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7912DF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7912DF">
              <w:rPr>
                <w:b/>
                <w:sz w:val="22"/>
                <w:lang w:val="en-US"/>
              </w:rPr>
              <w:t>28.07.2026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7912DF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35.8773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7912DF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35.8773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7912DF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35.8773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7912DF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690 444.04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7912DF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DF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12DF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DC4A1C-3CE7-4EA7-A602-1CC1D1A6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2026-07-29T13:12:00Z</dcterms:created>
  <dcterms:modified xsi:type="dcterms:W3CDTF">2026-07-29T13:13:00Z</dcterms:modified>
</cp:coreProperties>
</file>