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8C2DDF">
              <w:rPr>
                <w:b/>
                <w:sz w:val="22"/>
                <w:lang w:val="ru-RU"/>
              </w:rPr>
              <w:t>30.07.2026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36.8990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36.8990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36.8990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498 362.28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8C2DDF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8C2DDF">
              <w:rPr>
                <w:b/>
                <w:sz w:val="22"/>
                <w:lang w:val="en-US"/>
              </w:rPr>
              <w:t>30.07.2026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8C2DDF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36.8990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36.8990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36.8990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498 362.28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8C2DDF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DF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C2DDF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F3DDB3-6045-4C80-A9AE-326B6AC5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BE855-A99D-4175-AC36-58A6A787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2026-07-31T12:24:00Z</dcterms:created>
  <dcterms:modified xsi:type="dcterms:W3CDTF">2026-07-31T12:25:00Z</dcterms:modified>
</cp:coreProperties>
</file>