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9B4FFC">
              <w:rPr>
                <w:b/>
                <w:sz w:val="22"/>
                <w:lang w:val="ru-RU"/>
              </w:rPr>
              <w:t>14.07.2026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497 654.11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9B4FFC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9B4FFC">
              <w:rPr>
                <w:b/>
                <w:sz w:val="22"/>
                <w:lang w:val="en-US"/>
              </w:rPr>
              <w:t>14.07.2026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9B4FFC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36.8466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497 654.11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9B4FFC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  <w:bookmarkStart w:id="12" w:name="_GoBack"/>
      <w:bookmarkEnd w:id="12"/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FC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4FFC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82B84A-EFAE-495E-B43E-BF17F59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44F4-5F59-44AB-9508-05AAD782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2026-07-15T13:22:00Z</dcterms:created>
  <dcterms:modified xsi:type="dcterms:W3CDTF">2026-07-15T13:22:00Z</dcterms:modified>
</cp:coreProperties>
</file>