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B40527">
              <w:rPr>
                <w:b/>
                <w:sz w:val="22"/>
                <w:lang w:val="ru-RU"/>
              </w:rPr>
              <w:t>21.07.2026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B40527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36.8373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B40527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36.8373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B40527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36.8373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B40527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497 528.55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B40527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B40527">
              <w:rPr>
                <w:b/>
                <w:sz w:val="22"/>
                <w:lang w:val="en-US"/>
              </w:rPr>
              <w:t>21.07.2026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B40527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36.8373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B40527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36.8373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B40527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36.8373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B40527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497 528.55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B40527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27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27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14E93A-4E49-4850-8958-D6A3210D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46A6A-42F0-418B-94ED-D1AD66A9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2026-07-22T08:55:00Z</dcterms:created>
  <dcterms:modified xsi:type="dcterms:W3CDTF">2026-07-22T08:55:00Z</dcterms:modified>
</cp:coreProperties>
</file>