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1559"/>
        <w:gridCol w:w="1418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FF09A7">
              <w:rPr>
                <w:b/>
                <w:lang w:val="ru-RU"/>
              </w:rPr>
              <w:t>17.09.2026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843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843" w:type="dxa"/>
            <w:vMerge w:val="restart"/>
            <w:vAlign w:val="center"/>
          </w:tcPr>
          <w:p w:rsidR="002F6C6C" w:rsidRPr="00635AB1" w:rsidRDefault="00FF09A7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96.9457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FF09A7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96.9457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FF09A7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96.9457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FF09A7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>544 192.40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FF09A7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FF09A7">
              <w:rPr>
                <w:b/>
                <w:lang w:val="en-US"/>
              </w:rPr>
              <w:t>17.09.2026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FF09A7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96.9457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FF09A7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96.9457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FF09A7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96.9457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FF09A7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Start w:id="11" w:name="_GoBack"/>
            <w:bookmarkEnd w:id="10"/>
            <w:r>
              <w:rPr>
                <w:b/>
                <w:lang w:val="en-US"/>
              </w:rPr>
              <w:t>544 192.40</w:t>
            </w:r>
            <w:bookmarkEnd w:id="11"/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FF09A7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9A7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62F8C99-636D-499E-A496-7DD47512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1694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2026-09-18T14:32:00Z</dcterms:created>
  <dcterms:modified xsi:type="dcterms:W3CDTF">2026-09-18T14:32:00Z</dcterms:modified>
</cp:coreProperties>
</file>