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413C4A">
              <w:rPr>
                <w:b/>
                <w:sz w:val="22"/>
                <w:lang w:val="ru-RU"/>
              </w:rPr>
              <w:t>27.08.2026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413C4A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36.7792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413C4A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36.7792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413C4A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36.7792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413C4A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496 744.48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413C4A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413C4A">
              <w:rPr>
                <w:b/>
                <w:sz w:val="22"/>
                <w:lang w:val="en-US"/>
              </w:rPr>
              <w:t>27.08.2026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413C4A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36.7792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413C4A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36.7792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413C4A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36.7792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413C4A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496 744.48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413C4A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4A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3C4A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2C4BC8-9AE9-43D7-92AA-8373C01D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D89C6-0101-486E-AA82-34D5FF8D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2026-08-28T13:51:00Z</dcterms:created>
  <dcterms:modified xsi:type="dcterms:W3CDTF">2026-08-28T13:52:00Z</dcterms:modified>
</cp:coreProperties>
</file>