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2A44F8">
              <w:rPr>
                <w:b/>
                <w:sz w:val="22"/>
                <w:lang w:val="ru-RU"/>
              </w:rPr>
              <w:t>28.07.2026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36.9012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36.9012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36.9012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498 391.85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2A44F8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2A44F8">
              <w:rPr>
                <w:b/>
                <w:sz w:val="22"/>
                <w:lang w:val="en-US"/>
              </w:rPr>
              <w:t>28.07.2026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2A44F8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36.9012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36.9012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36.9012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498 391.85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2A44F8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F8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44F8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74A1EF-B54C-4A26-A6B5-B7F9734E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825CE-58AE-47B3-B51B-32E25E36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2026-07-29T13:11:00Z</dcterms:created>
  <dcterms:modified xsi:type="dcterms:W3CDTF">2026-07-29T13:12:00Z</dcterms:modified>
</cp:coreProperties>
</file>