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418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A5783C">
              <w:rPr>
                <w:b/>
                <w:lang w:val="ru-RU"/>
              </w:rPr>
              <w:t>11.06.2026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A5783C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93.3367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A5783C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93.3367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A5783C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93.3367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A5783C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523 933.80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A5783C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A5783C">
              <w:rPr>
                <w:b/>
                <w:lang w:val="en-US"/>
              </w:rPr>
              <w:t>11.06.2026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A5783C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93.3367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A5783C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93.3367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A5783C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93.3367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A5783C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523 933.80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A5783C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3C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83C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AF1EB1-17B5-4E5F-8264-7CFF5B79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2026-06-12T14:24:00Z</dcterms:created>
  <dcterms:modified xsi:type="dcterms:W3CDTF">2026-06-12T14:24:00Z</dcterms:modified>
</cp:coreProperties>
</file>