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701"/>
        <w:gridCol w:w="1984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3345F8">
              <w:rPr>
                <w:b/>
                <w:sz w:val="22"/>
                <w:lang w:val="ru-RU"/>
              </w:rPr>
              <w:t>28.07.2026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3345F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3345F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3345F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3345F8" w:rsidRDefault="003345F8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3345F8">
              <w:rPr>
                <w:b/>
                <w:sz w:val="22"/>
                <w:lang w:val="bg-BG"/>
              </w:rPr>
              <w:t>41.0023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3345F8" w:rsidRDefault="003345F8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3345F8">
              <w:rPr>
                <w:b/>
                <w:sz w:val="22"/>
                <w:lang w:val="bg-BG"/>
              </w:rPr>
              <w:t>41.0023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3345F8" w:rsidRDefault="003345F8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3345F8">
              <w:rPr>
                <w:b/>
                <w:sz w:val="22"/>
                <w:lang w:val="bg-BG"/>
              </w:rPr>
              <w:t>41.0023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3345F8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3345F8">
              <w:rPr>
                <w:b/>
                <w:sz w:val="22"/>
                <w:lang w:val="bg-BG"/>
              </w:rPr>
              <w:t>26 614 542.70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3345F8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3345F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3345F8">
              <w:rPr>
                <w:b/>
                <w:sz w:val="22"/>
                <w:lang w:val="en-US"/>
              </w:rPr>
              <w:t>28.07.2026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3345F8" w:rsidRDefault="003345F8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3345F8">
              <w:rPr>
                <w:b/>
                <w:sz w:val="22"/>
                <w:lang w:val="bg-BG"/>
              </w:rPr>
              <w:t>41.0023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3345F8" w:rsidRDefault="003345F8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3345F8">
              <w:rPr>
                <w:b/>
                <w:sz w:val="22"/>
                <w:lang w:val="bg-BG"/>
              </w:rPr>
              <w:t>41.0023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3345F8" w:rsidRDefault="003345F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3345F8">
              <w:rPr>
                <w:b/>
                <w:sz w:val="22"/>
                <w:lang w:val="bg-BG"/>
              </w:rPr>
              <w:t>41.0023</w:t>
            </w:r>
            <w:r w:rsidR="00E733BB" w:rsidRPr="003345F8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3345F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3345F8">
              <w:rPr>
                <w:b/>
                <w:sz w:val="22"/>
                <w:lang w:val="bg-BG"/>
              </w:rPr>
              <w:t>26 614 542.70</w:t>
            </w:r>
            <w:r w:rsidR="00E733BB" w:rsidRPr="003345F8">
              <w:rPr>
                <w:b/>
                <w:sz w:val="22"/>
                <w:lang w:val="bg-BG"/>
              </w:rPr>
              <w:t>E</w:t>
            </w:r>
            <w:bookmarkStart w:id="14" w:name="_GoBack"/>
            <w:bookmarkEnd w:id="14"/>
            <w:r w:rsidR="00E733BB" w:rsidRPr="003345F8">
              <w:rPr>
                <w:b/>
                <w:sz w:val="22"/>
                <w:lang w:val="bg-BG"/>
              </w:rPr>
              <w:t>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3345F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F8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45F8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F5EBF8-ED5D-4C40-8EDD-8DAF7355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0AE2-40D5-492F-8CC1-6F6D5740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2026-07-29T13:10:00Z</dcterms:created>
  <dcterms:modified xsi:type="dcterms:W3CDTF">2026-07-29T13:11:00Z</dcterms:modified>
</cp:coreProperties>
</file>