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0C7B85">
              <w:rPr>
                <w:b/>
                <w:sz w:val="22"/>
                <w:lang w:val="ru-RU"/>
              </w:rPr>
              <w:t>21.07.2026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0C7B85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0C7B85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0C7B85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0C7B85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0C7B85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0C7B85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691 915.73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0C7B85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0C7B85">
              <w:rPr>
                <w:b/>
                <w:sz w:val="22"/>
                <w:lang w:val="en-US"/>
              </w:rPr>
              <w:t>21.07.2026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0C7B85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0C7B85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0C7B85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35.9538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0C7B85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691 915.73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0C7B85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85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C7B85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4E1EFB-FDD4-4E41-B35E-302904DB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2026-07-22T08:55:00Z</dcterms:created>
  <dcterms:modified xsi:type="dcterms:W3CDTF">2026-07-22T08:56:00Z</dcterms:modified>
</cp:coreProperties>
</file>