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02B83" w14:textId="77777777" w:rsidR="0066013E" w:rsidRDefault="003B5257" w:rsidP="00FD3BF7">
      <w:pPr>
        <w:pStyle w:val="Heading1"/>
      </w:pPr>
      <w:r>
        <w:tab/>
      </w:r>
    </w:p>
    <w:p w14:paraId="089205C1" w14:textId="77777777" w:rsidR="00984A5E" w:rsidRDefault="00984A5E" w:rsidP="00984A5E">
      <w:pPr>
        <w:rPr>
          <w:lang w:val="bg-BG"/>
        </w:rPr>
      </w:pPr>
    </w:p>
    <w:p w14:paraId="64F36353" w14:textId="77777777"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14:paraId="6836596A" w14:textId="77777777"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14:paraId="081137CA" w14:textId="77777777"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hyperlink r:id="rId6" w:history="1">
        <w:r w:rsidR="007470A5" w:rsidRPr="0059452E">
          <w:rPr>
            <w:rStyle w:val="Hyperlink"/>
            <w:sz w:val="18"/>
            <w:szCs w:val="18"/>
            <w:lang w:val="en-US"/>
          </w:rPr>
          <w:t>asset</w:t>
        </w:r>
        <w:r w:rsidR="007470A5" w:rsidRPr="007470A5">
          <w:rPr>
            <w:rStyle w:val="Hyperlink"/>
            <w:sz w:val="18"/>
            <w:szCs w:val="18"/>
            <w:lang w:val="ru-RU"/>
          </w:rPr>
          <w:t>.</w:t>
        </w:r>
        <w:r w:rsidR="007470A5" w:rsidRPr="0059452E">
          <w:rPr>
            <w:rStyle w:val="Hyperlink"/>
            <w:sz w:val="18"/>
            <w:szCs w:val="18"/>
            <w:lang w:val="en-US"/>
          </w:rPr>
          <w:t>management</w:t>
        </w:r>
        <w:r w:rsidR="007470A5" w:rsidRPr="007470A5">
          <w:rPr>
            <w:rStyle w:val="Hyperlink"/>
            <w:sz w:val="18"/>
            <w:szCs w:val="18"/>
            <w:lang w:val="ru-RU"/>
          </w:rPr>
          <w:t>@</w:t>
        </w:r>
        <w:proofErr w:type="spellStart"/>
        <w:r w:rsidR="007470A5"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="007470A5" w:rsidRPr="007470A5">
          <w:rPr>
            <w:rStyle w:val="Hyperlink"/>
            <w:sz w:val="18"/>
            <w:szCs w:val="18"/>
            <w:lang w:val="ru-RU"/>
          </w:rPr>
          <w:t>.</w:t>
        </w:r>
        <w:proofErr w:type="spellStart"/>
        <w:r w:rsidR="007470A5" w:rsidRPr="0059452E">
          <w:rPr>
            <w:rStyle w:val="Hyperlink"/>
            <w:sz w:val="18"/>
            <w:szCs w:val="18"/>
            <w:lang w:val="en-US"/>
          </w:rPr>
          <w:t>bg</w:t>
        </w:r>
        <w:proofErr w:type="spellEnd"/>
      </w:hyperlink>
    </w:p>
    <w:p w14:paraId="1795F2AA" w14:textId="77777777"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7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14:paraId="6E8B12A9" w14:textId="77777777" w:rsidR="00984A5E" w:rsidRPr="00984A5E" w:rsidRDefault="00984A5E" w:rsidP="00984A5E">
      <w:pPr>
        <w:rPr>
          <w:lang w:val="bg-BG"/>
        </w:rPr>
      </w:pPr>
    </w:p>
    <w:p w14:paraId="6857D25B" w14:textId="77777777"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14:paraId="0C2DDBBB" w14:textId="77777777" w:rsidR="0066013E" w:rsidRPr="003D7FF5" w:rsidRDefault="0066013E">
      <w:pPr>
        <w:pStyle w:val="BodyTextIndent"/>
        <w:ind w:firstLine="0"/>
        <w:rPr>
          <w:lang w:val="ru-RU"/>
        </w:rPr>
      </w:pPr>
    </w:p>
    <w:p w14:paraId="56535346" w14:textId="77777777"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14:paraId="55AE8310" w14:textId="77777777" w:rsidR="0066013E" w:rsidRPr="003D7FF5" w:rsidRDefault="0066013E">
      <w:pPr>
        <w:pStyle w:val="BodyTextIndent"/>
        <w:rPr>
          <w:sz w:val="20"/>
          <w:lang w:val="ru-RU"/>
        </w:rPr>
      </w:pPr>
    </w:p>
    <w:p w14:paraId="22E6E677" w14:textId="77777777"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14:paraId="772EA7EC" w14:textId="77777777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14:paraId="0F241B0E" w14:textId="3B06DAB3"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</w:t>
            </w:r>
            <w:proofErr w:type="spellStart"/>
            <w:r>
              <w:rPr>
                <w:b/>
                <w:sz w:val="22"/>
                <w:lang w:val="ru-RU"/>
              </w:rPr>
              <w:t>дял</w:t>
            </w:r>
            <w:proofErr w:type="spellEnd"/>
            <w:r>
              <w:rPr>
                <w:b/>
                <w:sz w:val="22"/>
                <w:lang w:val="ru-RU"/>
              </w:rPr>
              <w:t xml:space="preserve"> за </w:t>
            </w:r>
            <w:bookmarkStart w:id="0" w:name="CurrentDate1"/>
            <w:bookmarkEnd w:id="0"/>
            <w:r w:rsidR="005B752D">
              <w:rPr>
                <w:b/>
                <w:sz w:val="22"/>
                <w:lang w:val="ru-RU"/>
              </w:rPr>
              <w:t>29.10.2026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14:paraId="04451771" w14:textId="77777777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14:paraId="53ECFFA5" w14:textId="77777777"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14:paraId="461840F8" w14:textId="77777777"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14:paraId="2B8156BE" w14:textId="77777777"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14:paraId="1BE9790A" w14:textId="77777777"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14:paraId="66D52915" w14:textId="77777777"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14:paraId="1A95EA2A" w14:textId="77777777"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14:paraId="5060EC87" w14:textId="77777777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14:paraId="69A0F6C8" w14:textId="77777777"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14:paraId="5F28415A" w14:textId="6A922F63" w:rsidR="00403058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14:paraId="26600CB6" w14:textId="0530CC40" w:rsidR="00403058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14:paraId="4DD474FD" w14:textId="5FAB732C" w:rsidR="00403058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6A98E3B3" w14:textId="29C4D69E" w:rsidR="00403058" w:rsidRPr="000671DD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492 111.23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14:paraId="06644969" w14:textId="52E883ED" w:rsidR="00403058" w:rsidRPr="001804FA" w:rsidRDefault="005B752D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14:paraId="1E7A5486" w14:textId="77777777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14:paraId="315ED767" w14:textId="77777777"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14:paraId="560964CE" w14:textId="77777777"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14:paraId="416D21A8" w14:textId="77777777"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14:paraId="12B0F650" w14:textId="77777777" w:rsidR="00AD276F" w:rsidRPr="00403058" w:rsidRDefault="00AD276F" w:rsidP="00AD276F">
      <w:pPr>
        <w:pStyle w:val="BodyTextIndent"/>
        <w:ind w:firstLine="0"/>
      </w:pPr>
    </w:p>
    <w:p w14:paraId="29E60B18" w14:textId="77777777" w:rsidR="00AD276F" w:rsidRPr="00F05832" w:rsidRDefault="00AD276F" w:rsidP="00AD276F">
      <w:pPr>
        <w:jc w:val="both"/>
        <w:rPr>
          <w:lang w:val="ru-RU"/>
        </w:rPr>
      </w:pPr>
    </w:p>
    <w:p w14:paraId="79445BC0" w14:textId="77777777"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</w:t>
      </w:r>
      <w:proofErr w:type="gramEnd"/>
      <w:r w:rsidRPr="00F66649">
        <w:rPr>
          <w:lang w:val="en-US"/>
        </w:rPr>
        <w:t xml:space="preserve"> </w:t>
      </w:r>
      <w:proofErr w:type="gramStart"/>
      <w:r w:rsidRPr="00F66649">
        <w:rPr>
          <w:lang w:val="en-US"/>
        </w:rPr>
        <w:t>The</w:t>
      </w:r>
      <w:proofErr w:type="gramEnd"/>
      <w:r w:rsidRPr="00F66649">
        <w:rPr>
          <w:lang w:val="en-US"/>
        </w:rPr>
        <w:t xml:space="preserve"> Activities </w:t>
      </w:r>
      <w:proofErr w:type="gramStart"/>
      <w:r w:rsidRPr="00F66649">
        <w:rPr>
          <w:lang w:val="en-US"/>
        </w:rPr>
        <w:t>Of</w:t>
      </w:r>
      <w:proofErr w:type="gramEnd"/>
      <w:r w:rsidRPr="00F66649">
        <w:rPr>
          <w:lang w:val="en-US"/>
        </w:rPr>
        <w:t xml:space="preserve"> Collective Investment Schemes </w:t>
      </w:r>
      <w:proofErr w:type="gramStart"/>
      <w:r w:rsidRPr="00F66649">
        <w:rPr>
          <w:lang w:val="en-US"/>
        </w:rPr>
        <w:t>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14:paraId="4E80D241" w14:textId="77777777"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14:paraId="3A5BE042" w14:textId="77777777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14:paraId="3F0EEB0B" w14:textId="1100E65D"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5B752D">
              <w:rPr>
                <w:b/>
                <w:sz w:val="22"/>
                <w:lang w:val="en-US"/>
              </w:rPr>
              <w:t>29.10.2026</w:t>
            </w:r>
          </w:p>
        </w:tc>
      </w:tr>
      <w:tr w:rsidR="00403058" w14:paraId="40675480" w14:textId="77777777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14:paraId="71B726F4" w14:textId="77777777"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14:paraId="1A5E5CD3" w14:textId="77777777"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14:paraId="311BB9A2" w14:textId="77777777"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14:paraId="0FAD516C" w14:textId="77777777"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14:paraId="07196059" w14:textId="77777777"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14:paraId="7391EE13" w14:textId="77777777"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14:paraId="04559AC7" w14:textId="77777777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14:paraId="5721873E" w14:textId="77777777"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14:paraId="3C4E4012" w14:textId="3C185A37" w:rsidR="00403058" w:rsidRDefault="005B752D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14:paraId="20FCD79F" w14:textId="0D49B4D8" w:rsidR="00403058" w:rsidRPr="00BB0EE0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14:paraId="1EE8A383" w14:textId="4F6E3B5F" w:rsidR="00403058" w:rsidRPr="00BB0EE0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36.4362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14:paraId="5DD5ADA2" w14:textId="7F6A3280" w:rsidR="00403058" w:rsidRPr="00BB0EE0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End w:id="10"/>
            <w:r>
              <w:rPr>
                <w:b/>
                <w:sz w:val="22"/>
              </w:rPr>
              <w:t>492 111.23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14:paraId="6972FFE8" w14:textId="3D1A01D3" w:rsidR="00403058" w:rsidRDefault="005B752D" w:rsidP="00403058">
            <w:pPr>
              <w:jc w:val="center"/>
              <w:rPr>
                <w:b/>
                <w:sz w:val="22"/>
                <w:lang w:val="en-US"/>
              </w:rPr>
            </w:pPr>
            <w:bookmarkStart w:id="11" w:name="BrojDialove_FundID_2_1"/>
            <w:bookmarkEnd w:id="11"/>
            <w:r>
              <w:rPr>
                <w:b/>
                <w:sz w:val="22"/>
                <w:lang w:val="en-US"/>
              </w:rPr>
              <w:t>13 506.1077</w:t>
            </w:r>
          </w:p>
          <w:p w14:paraId="7BD0623C" w14:textId="77777777"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14:paraId="466E32D4" w14:textId="77777777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14:paraId="631F64E3" w14:textId="77777777"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14:paraId="0CA0CB1B" w14:textId="77777777" w:rsidR="0066013E" w:rsidRDefault="0066013E">
      <w:pPr>
        <w:pStyle w:val="BodyTextIndent"/>
        <w:ind w:firstLine="0"/>
        <w:rPr>
          <w:lang w:val="en-US"/>
        </w:rPr>
      </w:pPr>
    </w:p>
    <w:p w14:paraId="0F9C875B" w14:textId="77777777"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8697785">
    <w:abstractNumId w:val="1"/>
  </w:num>
  <w:num w:numId="2" w16cid:durableId="245115289">
    <w:abstractNumId w:val="2"/>
  </w:num>
  <w:num w:numId="3" w16cid:durableId="269314188">
    <w:abstractNumId w:val="5"/>
  </w:num>
  <w:num w:numId="4" w16cid:durableId="398752322">
    <w:abstractNumId w:val="0"/>
  </w:num>
  <w:num w:numId="5" w16cid:durableId="2071342260">
    <w:abstractNumId w:val="6"/>
  </w:num>
  <w:num w:numId="6" w16cid:durableId="547034771">
    <w:abstractNumId w:val="3"/>
  </w:num>
  <w:num w:numId="7" w16cid:durableId="1155687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2D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B752D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65C5F"/>
  <w15:chartTrackingRefBased/>
  <w15:docId w15:val="{1CF7200E-F50E-4E26-AD92-885534F7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eximbank.bg/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et.management@teximbank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00DB6-B399-4353-951F-8EAD1081F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Denitza Kukusheva</dc:creator>
  <cp:keywords/>
  <cp:lastModifiedBy>Denitza Kukusheva</cp:lastModifiedBy>
  <cp:revision>1</cp:revision>
  <cp:lastPrinted>2011-01-14T08:05:00Z</cp:lastPrinted>
  <dcterms:created xsi:type="dcterms:W3CDTF">2026-10-30T13:48:00Z</dcterms:created>
  <dcterms:modified xsi:type="dcterms:W3CDTF">2026-10-30T13:49:00Z</dcterms:modified>
</cp:coreProperties>
</file>