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6305F3">
              <w:rPr>
                <w:b/>
                <w:sz w:val="22"/>
                <w:lang w:val="ru-RU"/>
              </w:rPr>
              <w:t>01.09.2026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36.6593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36.6593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36.6593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495 124.75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6305F3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6305F3">
              <w:rPr>
                <w:b/>
                <w:sz w:val="22"/>
                <w:lang w:val="en-US"/>
              </w:rPr>
              <w:t>01.09.2026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6305F3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36.6593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36.6593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36.6593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495 124.75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6305F3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F3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305F3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8D429DE-62F5-4775-B809-2345DD7C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8A0EF-8365-412F-A6EB-4898852F0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2026-09-02T12:50:00Z</dcterms:created>
  <dcterms:modified xsi:type="dcterms:W3CDTF">2026-09-02T12:52:00Z</dcterms:modified>
</cp:coreProperties>
</file>