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842A1E">
              <w:rPr>
                <w:b/>
                <w:lang w:val="ru-RU"/>
              </w:rPr>
              <w:t>30.06.2026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90.8249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90.8249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90.8249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842A1E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509 833.84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842A1E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842A1E">
              <w:rPr>
                <w:b/>
                <w:lang w:val="en-US"/>
              </w:rPr>
              <w:t>30.06.2026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90.8249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90.8249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842A1E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90.8249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842A1E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509 833.84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842A1E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1E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A1E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4D307F-84D5-4DB2-BFE7-C49864A2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2026-07-01T13:43:00Z</dcterms:created>
  <dcterms:modified xsi:type="dcterms:W3CDTF">2026-07-01T13:43:00Z</dcterms:modified>
</cp:coreProperties>
</file>