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701"/>
        <w:gridCol w:w="1984"/>
        <w:gridCol w:w="1418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402FC2">
              <w:rPr>
                <w:b/>
                <w:sz w:val="22"/>
                <w:lang w:val="ru-RU"/>
              </w:rPr>
              <w:t>02.07.2026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402FC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402FC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402FC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402FC2" w:rsidRDefault="00402FC2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402FC2">
              <w:rPr>
                <w:b/>
                <w:sz w:val="22"/>
                <w:lang w:val="bg-BG"/>
              </w:rPr>
              <w:t>40.7062</w:t>
            </w:r>
            <w:r w:rsidR="00E733BB" w:rsidRPr="00402FC2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402FC2" w:rsidRDefault="00402FC2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402FC2">
              <w:rPr>
                <w:b/>
                <w:sz w:val="22"/>
                <w:lang w:val="bg-BG"/>
              </w:rPr>
              <w:t>40.7062</w:t>
            </w:r>
            <w:r w:rsidR="00E733BB" w:rsidRPr="00402FC2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402FC2" w:rsidRDefault="00402FC2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402FC2">
              <w:rPr>
                <w:b/>
                <w:sz w:val="22"/>
                <w:lang w:val="bg-BG"/>
              </w:rPr>
              <w:t>40.7062</w:t>
            </w:r>
            <w:r w:rsidR="00E733BB" w:rsidRPr="00402FC2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402FC2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402FC2">
              <w:rPr>
                <w:b/>
                <w:sz w:val="22"/>
                <w:lang w:val="bg-BG"/>
              </w:rPr>
              <w:t>26 422 339.85</w:t>
            </w:r>
            <w:r w:rsidR="00E733BB" w:rsidRPr="00402FC2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6C4570" w:rsidRDefault="00402FC2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402FC2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418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402FC2">
              <w:rPr>
                <w:b/>
                <w:sz w:val="22"/>
                <w:lang w:val="en-US"/>
              </w:rPr>
              <w:t>02.07.2026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402FC2" w:rsidRDefault="00402FC2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402FC2">
              <w:rPr>
                <w:b/>
                <w:sz w:val="22"/>
                <w:lang w:val="bg-BG"/>
              </w:rPr>
              <w:t>40.7062</w:t>
            </w:r>
            <w:r w:rsidR="00E733BB" w:rsidRPr="00402FC2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402FC2" w:rsidRDefault="00402FC2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402FC2">
              <w:rPr>
                <w:b/>
                <w:sz w:val="22"/>
                <w:lang w:val="bg-BG"/>
              </w:rPr>
              <w:t>40.7062</w:t>
            </w:r>
            <w:r w:rsidR="00E733BB" w:rsidRPr="00402FC2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402FC2" w:rsidRDefault="00402FC2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402FC2">
              <w:rPr>
                <w:b/>
                <w:sz w:val="22"/>
                <w:lang w:val="bg-BG"/>
              </w:rPr>
              <w:t>40.7062</w:t>
            </w:r>
            <w:r w:rsidR="00E733BB" w:rsidRPr="00402FC2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402FC2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402FC2">
              <w:rPr>
                <w:b/>
                <w:sz w:val="22"/>
                <w:lang w:val="bg-BG"/>
              </w:rPr>
              <w:t>26 422 339.85</w:t>
            </w:r>
            <w:r w:rsidR="00E733BB" w:rsidRPr="00402FC2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402FC2" w:rsidP="00292032">
            <w:pPr>
              <w:jc w:val="center"/>
              <w:rPr>
                <w:b/>
                <w:sz w:val="22"/>
                <w:lang w:val="bg-BG"/>
              </w:rPr>
            </w:pPr>
            <w:bookmarkStart w:id="14" w:name="BrojDialove_FundID_3_1"/>
            <w:bookmarkEnd w:id="14"/>
            <w:r>
              <w:rPr>
                <w:b/>
                <w:sz w:val="22"/>
                <w:lang w:val="bg-BG"/>
              </w:rPr>
              <w:t>649 09</w:t>
            </w:r>
            <w:bookmarkStart w:id="15" w:name="_GoBack"/>
            <w:bookmarkEnd w:id="15"/>
            <w:r>
              <w:rPr>
                <w:b/>
                <w:sz w:val="22"/>
                <w:lang w:val="bg-BG"/>
              </w:rPr>
              <w:t>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C2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2FC2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B9A66A-3FDC-4B66-A119-0680204B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DE97-F505-442C-9620-7735CD2E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2026-07-03T09:54:00Z</dcterms:created>
  <dcterms:modified xsi:type="dcterms:W3CDTF">2026-07-03T09:56:00Z</dcterms:modified>
</cp:coreProperties>
</file>