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312"/>
        <w:gridCol w:w="1701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B961FA">
              <w:rPr>
                <w:b/>
                <w:sz w:val="22"/>
                <w:lang w:val="ru-RU"/>
              </w:rPr>
              <w:t>06.08.2026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312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957235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B961FA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312" w:type="dxa"/>
          </w:tcPr>
          <w:p w:rsidR="003A7713" w:rsidRDefault="00B961FA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B961FA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B961FA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697 404.38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961FA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B961FA">
              <w:rPr>
                <w:b/>
                <w:sz w:val="22"/>
                <w:lang w:val="en-US"/>
              </w:rPr>
              <w:t>06.08.2026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B961FA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B961FA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B961FA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36.2390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B961FA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697 404.38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961FA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FA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1FA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DE4EA5-BBF1-47B9-8209-18B370C5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2026-08-07T14:20:00Z</dcterms:created>
  <dcterms:modified xsi:type="dcterms:W3CDTF">2026-08-07T14:21:00Z</dcterms:modified>
</cp:coreProperties>
</file>