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595"/>
        <w:gridCol w:w="1417"/>
        <w:gridCol w:w="1701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942583">
              <w:rPr>
                <w:b/>
                <w:sz w:val="22"/>
                <w:lang w:val="ru-RU"/>
              </w:rPr>
              <w:t>04.08.2026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942583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595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94258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595" w:type="dxa"/>
          </w:tcPr>
          <w:p w:rsidR="003A7713" w:rsidRPr="009E57F9" w:rsidRDefault="00942583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36.1209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</w:tcPr>
          <w:p w:rsidR="003A7713" w:rsidRDefault="00942583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36.1209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</w:tcPr>
          <w:p w:rsidR="003A7713" w:rsidRDefault="00942583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36.1209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942583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695 131.15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942583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942583">
              <w:rPr>
                <w:b/>
                <w:sz w:val="22"/>
                <w:lang w:val="en-US"/>
              </w:rPr>
              <w:t>04.08.2026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942583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36.1209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942583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36.1209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942583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36.1209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942583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End w:id="11"/>
            <w:r>
              <w:rPr>
                <w:b/>
                <w:sz w:val="22"/>
                <w:lang w:val="en-US"/>
              </w:rPr>
              <w:t>695 131.15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942583" w:rsidP="00D33A31">
            <w:pPr>
              <w:jc w:val="center"/>
              <w:rPr>
                <w:b/>
                <w:sz w:val="22"/>
                <w:lang w:val="bg-BG"/>
              </w:rPr>
            </w:pPr>
            <w:bookmarkStart w:id="12" w:name="BrojDialove_FundID_4_1"/>
            <w:bookmarkEnd w:id="12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  <w:bookmarkStart w:id="13" w:name="_GoBack"/>
      <w:bookmarkEnd w:id="13"/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83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2583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8C3887-7B61-4600-B5B0-3D6FEB4F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2026-08-05T13:50:00Z</dcterms:created>
  <dcterms:modified xsi:type="dcterms:W3CDTF">2026-08-05T13:51:00Z</dcterms:modified>
</cp:coreProperties>
</file>