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559"/>
        <w:gridCol w:w="1984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9E4035">
              <w:rPr>
                <w:b/>
                <w:sz w:val="22"/>
                <w:lang w:val="ru-RU"/>
              </w:rPr>
              <w:t>06.08.2026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9E403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9E403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9E403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9E4035" w:rsidRDefault="009E4035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9E4035">
              <w:rPr>
                <w:b/>
                <w:sz w:val="22"/>
                <w:lang w:val="bg-BG"/>
              </w:rPr>
              <w:t>41.0900</w:t>
            </w:r>
            <w:r w:rsidR="00E733BB" w:rsidRPr="009E4035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9E4035" w:rsidRDefault="009E4035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9E4035">
              <w:rPr>
                <w:b/>
                <w:sz w:val="22"/>
                <w:lang w:val="bg-BG"/>
              </w:rPr>
              <w:t>41.0900</w:t>
            </w:r>
            <w:r w:rsidR="00E733BB" w:rsidRPr="009E4035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59" w:type="dxa"/>
            <w:vMerge w:val="restart"/>
            <w:vAlign w:val="center"/>
          </w:tcPr>
          <w:p w:rsidR="00FE6FB5" w:rsidRPr="009E4035" w:rsidRDefault="009E4035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9E4035">
              <w:rPr>
                <w:b/>
                <w:sz w:val="22"/>
                <w:lang w:val="bg-BG"/>
              </w:rPr>
              <w:t>41.0900</w:t>
            </w:r>
            <w:r w:rsidR="00E733BB" w:rsidRPr="009E4035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9E4035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9E4035">
              <w:rPr>
                <w:b/>
                <w:sz w:val="22"/>
                <w:lang w:val="bg-BG"/>
              </w:rPr>
              <w:t>26 671 499.90</w:t>
            </w:r>
            <w:r w:rsidR="00E733BB" w:rsidRPr="009E4035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9E4035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9E4035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9E4035">
              <w:rPr>
                <w:b/>
                <w:sz w:val="22"/>
                <w:lang w:val="en-US"/>
              </w:rPr>
              <w:t>06.08.2026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9E4035" w:rsidRDefault="009E4035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9E4035">
              <w:rPr>
                <w:b/>
                <w:sz w:val="22"/>
                <w:lang w:val="bg-BG"/>
              </w:rPr>
              <w:t>41.0900</w:t>
            </w:r>
            <w:r w:rsidR="00E733BB" w:rsidRPr="009E4035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9E4035" w:rsidRDefault="009E4035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9E4035">
              <w:rPr>
                <w:b/>
                <w:sz w:val="22"/>
                <w:lang w:val="bg-BG"/>
              </w:rPr>
              <w:t>41.0900</w:t>
            </w:r>
            <w:r w:rsidR="00E733BB" w:rsidRPr="009E4035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9E4035" w:rsidRDefault="009E4035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9E4035">
              <w:rPr>
                <w:b/>
                <w:sz w:val="22"/>
                <w:lang w:val="bg-BG"/>
              </w:rPr>
              <w:t>41.0900</w:t>
            </w:r>
            <w:r w:rsidR="00E733BB" w:rsidRPr="009E4035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9E4035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9E4035">
              <w:rPr>
                <w:b/>
                <w:sz w:val="22"/>
                <w:lang w:val="bg-BG"/>
              </w:rPr>
              <w:t>26 671 499.</w:t>
            </w:r>
            <w:bookmarkStart w:id="14" w:name="_GoBack"/>
            <w:bookmarkEnd w:id="14"/>
            <w:r w:rsidRPr="009E4035">
              <w:rPr>
                <w:b/>
                <w:sz w:val="22"/>
                <w:lang w:val="bg-BG"/>
              </w:rPr>
              <w:t>90</w:t>
            </w:r>
            <w:r w:rsidR="00E733BB" w:rsidRPr="009E4035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9E4035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35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035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D18CDB-F385-4F9F-B5EA-A67399D6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96283-0ADE-4E5A-9BDB-5004D13C8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2026-08-07T14:18:00Z</dcterms:created>
  <dcterms:modified xsi:type="dcterms:W3CDTF">2026-08-07T14:19:00Z</dcterms:modified>
</cp:coreProperties>
</file>