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595"/>
        <w:gridCol w:w="1417"/>
        <w:gridCol w:w="1701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BE782B">
              <w:rPr>
                <w:b/>
                <w:sz w:val="22"/>
                <w:lang w:val="ru-RU"/>
              </w:rPr>
              <w:t>02.06.2026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BE782B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595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BE782B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595" w:type="dxa"/>
          </w:tcPr>
          <w:p w:rsidR="003A7713" w:rsidRPr="009E57F9" w:rsidRDefault="00BE782B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</w:tcPr>
          <w:p w:rsidR="003A7713" w:rsidRDefault="00BE782B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</w:tcPr>
          <w:p w:rsidR="003A7713" w:rsidRDefault="00BE782B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BE782B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690 040.96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E782B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BE782B">
              <w:rPr>
                <w:b/>
                <w:sz w:val="22"/>
                <w:lang w:val="en-US"/>
              </w:rPr>
              <w:t>02.06.2026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BE782B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BE782B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BE782B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35.8564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BE782B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690 040.96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E782B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2B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E782B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8366CF-FA0D-4FA1-9E6C-A8BF7139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2026-06-03T12:12:00Z</dcterms:created>
  <dcterms:modified xsi:type="dcterms:W3CDTF">2026-06-03T12:13:00Z</dcterms:modified>
</cp:coreProperties>
</file>