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701"/>
        <w:gridCol w:w="1984"/>
        <w:gridCol w:w="1418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DD76F3">
              <w:rPr>
                <w:b/>
                <w:sz w:val="22"/>
                <w:lang w:val="ru-RU"/>
              </w:rPr>
              <w:t>09.07.2026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DD76F3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DD76F3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DD76F3" w:rsidTr="00DD76F3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DD76F3" w:rsidRDefault="00DD76F3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DD76F3">
              <w:rPr>
                <w:b/>
                <w:sz w:val="22"/>
                <w:lang w:val="bg-BG"/>
              </w:rPr>
              <w:t>40.7573</w:t>
            </w:r>
            <w:r w:rsidR="00E733BB" w:rsidRPr="00DD76F3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DD76F3" w:rsidRDefault="00DD76F3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DD76F3">
              <w:rPr>
                <w:b/>
                <w:sz w:val="22"/>
                <w:lang w:val="bg-BG"/>
              </w:rPr>
              <w:t>40.7573</w:t>
            </w:r>
            <w:r w:rsidR="00E733BB" w:rsidRPr="00DD76F3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DD76F3" w:rsidRDefault="00DD76F3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DD76F3">
              <w:rPr>
                <w:b/>
                <w:sz w:val="22"/>
                <w:lang w:val="bg-BG"/>
              </w:rPr>
              <w:t>40.7573</w:t>
            </w:r>
            <w:r w:rsidR="00E733BB" w:rsidRPr="00DD76F3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DD76F3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DD76F3">
              <w:rPr>
                <w:b/>
                <w:sz w:val="22"/>
                <w:lang w:val="bg-BG"/>
              </w:rPr>
              <w:t>26 455 541.93</w:t>
            </w:r>
            <w:r w:rsidR="00E733BB" w:rsidRPr="00DD76F3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6C4570" w:rsidRDefault="00DD76F3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RPr="00DD76F3" w:rsidTr="00DD76F3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DD76F3" w:rsidRDefault="00FE6FB5" w:rsidP="00DD76F3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418" w:type="dxa"/>
            <w:vMerge/>
          </w:tcPr>
          <w:p w:rsidR="00FE6FB5" w:rsidRPr="00DD76F3" w:rsidRDefault="00FE6FB5" w:rsidP="00DD76F3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701" w:type="dxa"/>
            <w:vMerge/>
          </w:tcPr>
          <w:p w:rsidR="00FE6FB5" w:rsidRPr="00DD76F3" w:rsidRDefault="00FE6FB5" w:rsidP="00DD76F3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DD76F3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418" w:type="dxa"/>
            <w:vMerge/>
          </w:tcPr>
          <w:p w:rsidR="00FE6FB5" w:rsidRPr="006C4570" w:rsidRDefault="00FE6FB5" w:rsidP="00DD76F3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DD76F3">
              <w:rPr>
                <w:b/>
                <w:sz w:val="22"/>
                <w:lang w:val="en-US"/>
              </w:rPr>
              <w:t>09.07.2026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DD76F3" w:rsidRDefault="00DD76F3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DD76F3">
              <w:rPr>
                <w:b/>
                <w:sz w:val="22"/>
                <w:lang w:val="bg-BG"/>
              </w:rPr>
              <w:t>40.7573</w:t>
            </w:r>
            <w:r w:rsidR="00E733BB" w:rsidRPr="00DD76F3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DD76F3" w:rsidRDefault="00DD76F3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DD76F3">
              <w:rPr>
                <w:b/>
                <w:sz w:val="22"/>
                <w:lang w:val="bg-BG"/>
              </w:rPr>
              <w:t>40.7573</w:t>
            </w:r>
            <w:r w:rsidR="00E733BB" w:rsidRPr="00DD76F3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DD76F3" w:rsidRDefault="00DD76F3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DD76F3">
              <w:rPr>
                <w:b/>
                <w:sz w:val="22"/>
                <w:lang w:val="bg-BG"/>
              </w:rPr>
              <w:t>40.7573</w:t>
            </w:r>
            <w:r w:rsidR="00E733BB" w:rsidRPr="00DD76F3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DD76F3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DD76F3">
              <w:rPr>
                <w:b/>
                <w:sz w:val="22"/>
                <w:lang w:val="bg-BG"/>
              </w:rPr>
              <w:t>26 455 541.93</w:t>
            </w:r>
            <w:r w:rsidR="00E733BB" w:rsidRPr="00DD76F3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DD76F3" w:rsidP="00292032">
            <w:pPr>
              <w:jc w:val="center"/>
              <w:rPr>
                <w:b/>
                <w:sz w:val="22"/>
                <w:lang w:val="bg-BG"/>
              </w:rPr>
            </w:pPr>
            <w:bookmarkStart w:id="14" w:name="BrojDialove_FundID_3_1"/>
            <w:bookmarkEnd w:id="14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  <w:bookmarkStart w:id="15" w:name="_GoBack"/>
      <w:bookmarkEnd w:id="15"/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F3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D76F3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404B22-DF54-43C9-8675-76F2E39B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796B9-0D72-4576-812E-B5768457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2026-07-10T12:56:00Z</dcterms:created>
  <dcterms:modified xsi:type="dcterms:W3CDTF">2026-07-10T12:57:00Z</dcterms:modified>
</cp:coreProperties>
</file>