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990347">
              <w:rPr>
                <w:b/>
                <w:sz w:val="22"/>
                <w:lang w:val="ru-RU"/>
              </w:rPr>
              <w:t>26.05.2026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990347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36.6810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990347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36.6810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990347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36.6810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990347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495 416.87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990347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990347">
              <w:rPr>
                <w:b/>
                <w:sz w:val="22"/>
                <w:lang w:val="en-US"/>
              </w:rPr>
              <w:t>26.05.2026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990347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36.6810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990347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36.6810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990347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36.6810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990347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Start w:id="11" w:name="_GoBack"/>
            <w:bookmarkEnd w:id="10"/>
            <w:r>
              <w:rPr>
                <w:b/>
                <w:sz w:val="22"/>
              </w:rPr>
              <w:t>495 416.87</w:t>
            </w:r>
            <w:bookmarkEnd w:id="11"/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990347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BrojDialove_FundID_2_1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347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0347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5999EB4-D964-46B6-824B-6B038EFF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C8103-FE09-40E2-A54F-122F56814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2026-05-27T13:30:00Z</dcterms:created>
  <dcterms:modified xsi:type="dcterms:W3CDTF">2026-05-27T13:30:00Z</dcterms:modified>
</cp:coreProperties>
</file>