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824205">
              <w:rPr>
                <w:b/>
                <w:sz w:val="22"/>
                <w:lang w:val="ru-RU"/>
              </w:rPr>
              <w:t>02.06.2026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824205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36.7460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824205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36.7460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824205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36.7460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824205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496 295.12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824205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824205">
              <w:rPr>
                <w:b/>
                <w:sz w:val="22"/>
                <w:lang w:val="en-US"/>
              </w:rPr>
              <w:t>02.06.2026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824205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36.7460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824205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36.7460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824205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36.7460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824205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496 295.12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824205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205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24205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F3F3C1-F768-451A-8DCB-ECD33597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01B72-EE30-4642-BDC1-0AFE54B94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0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2026-06-03T12:11:00Z</dcterms:created>
  <dcterms:modified xsi:type="dcterms:W3CDTF">2026-06-03T12:11:00Z</dcterms:modified>
</cp:coreProperties>
</file>