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559"/>
        <w:gridCol w:w="1276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76764C">
              <w:rPr>
                <w:b/>
                <w:lang w:val="ru-RU"/>
              </w:rPr>
              <w:t>09.06.2026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76764C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276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76764C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76764C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93.4057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76764C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93.4057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76764C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93.4057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276" w:type="dxa"/>
            <w:vMerge w:val="restart"/>
            <w:vAlign w:val="center"/>
          </w:tcPr>
          <w:p w:rsidR="002F6C6C" w:rsidRPr="00635AB1" w:rsidRDefault="0076764C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524 320.97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76764C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76764C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276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76764C">
              <w:rPr>
                <w:b/>
                <w:lang w:val="en-US"/>
              </w:rPr>
              <w:t>09.06.2026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76764C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93.4057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76764C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93.4057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76764C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93.4057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76764C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Start w:id="11" w:name="_GoBack"/>
            <w:bookmarkEnd w:id="10"/>
            <w:r>
              <w:rPr>
                <w:b/>
                <w:lang w:val="en-US"/>
              </w:rPr>
              <w:t>524 320.97</w:t>
            </w:r>
            <w:bookmarkEnd w:id="11"/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76764C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64C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6764C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54B37D-A695-4053-98E3-8F1418D2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2026-06-10T11:42:00Z</dcterms:created>
  <dcterms:modified xsi:type="dcterms:W3CDTF">2026-06-10T11:43:00Z</dcterms:modified>
</cp:coreProperties>
</file>