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160E65">
              <w:rPr>
                <w:b/>
                <w:lang w:val="ru-RU"/>
              </w:rPr>
              <w:t>04.08.2026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93.3358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93.3358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93.3358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160E65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523 928.62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160E65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160E65">
              <w:rPr>
                <w:b/>
                <w:lang w:val="en-US"/>
              </w:rPr>
              <w:t>04.08.2026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93.3358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93.3358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160E65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93.3358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160E65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523 928.62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160E65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65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0E65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F504B4-FEF9-4B03-829A-67F0FA16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2026-08-05T13:52:00Z</dcterms:created>
  <dcterms:modified xsi:type="dcterms:W3CDTF">2026-08-05T13:53:00Z</dcterms:modified>
</cp:coreProperties>
</file>