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418"/>
        <w:gridCol w:w="1417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594AAD">
              <w:rPr>
                <w:b/>
                <w:lang w:val="ru-RU"/>
              </w:rPr>
              <w:t>16.06.2026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594AAD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92.9627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594AAD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92.9627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594AAD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92.9627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594AAD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521 834.11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594AAD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594AAD">
              <w:rPr>
                <w:b/>
                <w:lang w:val="en-US"/>
              </w:rPr>
              <w:t>16.06.2026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594AAD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92.9627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594AAD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92.9627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594AAD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92.9627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594AAD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Start w:id="11" w:name="_GoBack"/>
            <w:bookmarkEnd w:id="10"/>
            <w:r>
              <w:rPr>
                <w:b/>
                <w:lang w:val="en-US"/>
              </w:rPr>
              <w:t>521 834.11</w:t>
            </w:r>
            <w:bookmarkEnd w:id="11"/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594AAD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AAD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4AAD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A2D5F1-279C-4932-A228-A4337D38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2026-06-17T13:19:00Z</dcterms:created>
  <dcterms:modified xsi:type="dcterms:W3CDTF">2026-06-17T13:19:00Z</dcterms:modified>
</cp:coreProperties>
</file>