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0C7EDD">
              <w:rPr>
                <w:b/>
                <w:sz w:val="22"/>
                <w:lang w:val="ru-RU"/>
              </w:rPr>
              <w:t>09.07.2026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36.8498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36.8498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36.8498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497 697.65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0C7EDD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0C7EDD">
              <w:rPr>
                <w:b/>
                <w:sz w:val="22"/>
                <w:lang w:val="en-US"/>
              </w:rPr>
              <w:t>09.07.2026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0C7EDD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36.8498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36.8498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36.8498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497 697.65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0C7EDD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EDD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0C7EDD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C2E611-A402-474B-A4C0-319681E4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02008-FCB6-4520-899C-2BAE21FE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2026-07-10T12:57:00Z</dcterms:created>
  <dcterms:modified xsi:type="dcterms:W3CDTF">2026-07-10T12:58:00Z</dcterms:modified>
</cp:coreProperties>
</file>