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418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F51037">
              <w:rPr>
                <w:b/>
                <w:lang w:val="ru-RU"/>
              </w:rPr>
              <w:t>30.07.2026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F51037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93.8474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F51037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93.8474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F51037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93.8474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F51037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526 800.28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F51037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F51037">
              <w:rPr>
                <w:b/>
                <w:lang w:val="en-US"/>
              </w:rPr>
              <w:t>30.07.2026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F51037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93.8474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F51037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93.8474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F51037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93.8474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F51037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526 800.28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F51037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37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1037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CFD048-D049-4539-BAF5-537696BB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2026-07-31T12:25:00Z</dcterms:created>
  <dcterms:modified xsi:type="dcterms:W3CDTF">2026-07-31T12:26:00Z</dcterms:modified>
</cp:coreProperties>
</file>