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1559"/>
        <w:gridCol w:w="1418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5E107A">
              <w:rPr>
                <w:b/>
                <w:lang w:val="ru-RU"/>
              </w:rPr>
              <w:t>21.09.2026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843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843" w:type="dxa"/>
            <w:vMerge w:val="restart"/>
            <w:vAlign w:val="center"/>
          </w:tcPr>
          <w:p w:rsidR="002F6C6C" w:rsidRPr="00635AB1" w:rsidRDefault="005E107A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95.2536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5E107A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95.2536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5E107A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95.2536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5E107A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>534 693.71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5E107A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5E107A">
              <w:rPr>
                <w:b/>
                <w:lang w:val="en-US"/>
              </w:rPr>
              <w:t>21.09.2026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5E107A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95.2536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5E107A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95.2536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5E107A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95.2536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5E107A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Start w:id="11" w:name="_GoBack"/>
            <w:bookmarkEnd w:id="10"/>
            <w:r>
              <w:rPr>
                <w:b/>
                <w:lang w:val="en-US"/>
              </w:rPr>
              <w:t>534 693.71</w:t>
            </w:r>
            <w:bookmarkEnd w:id="11"/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5E107A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7A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107A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EEDA412-9D36-4D18-92A7-82ACCF00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1694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2026-09-23T12:23:00Z</dcterms:created>
  <dcterms:modified xsi:type="dcterms:W3CDTF">2026-09-23T12:24:00Z</dcterms:modified>
</cp:coreProperties>
</file>