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559"/>
        <w:gridCol w:w="1701"/>
        <w:gridCol w:w="1560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F03179">
              <w:rPr>
                <w:b/>
                <w:lang w:val="ru-RU"/>
              </w:rPr>
              <w:t>21.07.2026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F0317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559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701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60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F0317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F03179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93.8064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701" w:type="dxa"/>
            <w:vMerge w:val="restart"/>
            <w:vAlign w:val="center"/>
          </w:tcPr>
          <w:p w:rsidR="002F6C6C" w:rsidRPr="00635AB1" w:rsidRDefault="00F03179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93.8064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60" w:type="dxa"/>
            <w:vMerge w:val="restart"/>
            <w:vAlign w:val="center"/>
          </w:tcPr>
          <w:p w:rsidR="002F6C6C" w:rsidRPr="00635AB1" w:rsidRDefault="00F03179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93.8064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F03179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526 570.03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F03179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F0317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701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60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F03179">
              <w:rPr>
                <w:b/>
                <w:lang w:val="en-US"/>
              </w:rPr>
              <w:t>21.07.2026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F03179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93.8064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F03179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93.8064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F03179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93.8064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F03179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526 570.03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F03179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79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3179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70401D-40DF-4363-A5C0-3F86EFA6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2026-07-22T08:56:00Z</dcterms:created>
  <dcterms:modified xsi:type="dcterms:W3CDTF">2026-07-22T08:56:00Z</dcterms:modified>
</cp:coreProperties>
</file>