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3A325D">
              <w:rPr>
                <w:b/>
                <w:sz w:val="22"/>
                <w:lang w:val="ru-RU"/>
              </w:rPr>
              <w:t>23.07.2026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497 323.12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3A325D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A325D">
              <w:rPr>
                <w:b/>
                <w:sz w:val="22"/>
                <w:lang w:val="en-US"/>
              </w:rPr>
              <w:t>23.07.2026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3A325D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36.8221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497 323.12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3A325D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5D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325D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A427DC-C654-46DD-8DFB-8DCFD23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99F1-7DD6-49FA-AAB5-DFE46674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2026-07-24T08:49:00Z</dcterms:created>
  <dcterms:modified xsi:type="dcterms:W3CDTF">2026-07-24T08:50:00Z</dcterms:modified>
</cp:coreProperties>
</file>