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701"/>
        <w:gridCol w:w="1984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2339CB">
              <w:rPr>
                <w:b/>
                <w:sz w:val="22"/>
                <w:lang w:val="ru-RU"/>
              </w:rPr>
              <w:t>17.09.2026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2339C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2339C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2339C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2339CB" w:rsidRDefault="002339CB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2339CB" w:rsidRDefault="002339CB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2339CB" w:rsidRDefault="002339CB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FE6FB5" w:rsidRPr="00B95415" w:rsidRDefault="002339CB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2339CB">
              <w:rPr>
                <w:b/>
                <w:sz w:val="22"/>
                <w:lang w:val="bg-BG"/>
              </w:rPr>
              <w:t>26 750 963.94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2339CB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2339CB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2339CB">
              <w:rPr>
                <w:b/>
                <w:sz w:val="22"/>
                <w:lang w:val="en-US"/>
              </w:rPr>
              <w:t>17.09.2026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2339CB" w:rsidRDefault="002339CB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2339CB" w:rsidRDefault="002339CB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2339CB" w:rsidRDefault="002339C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2339CB">
              <w:rPr>
                <w:b/>
                <w:sz w:val="22"/>
                <w:lang w:val="bg-BG"/>
              </w:rPr>
              <w:t>41.2124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2339C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2339CB">
              <w:rPr>
                <w:b/>
                <w:sz w:val="22"/>
                <w:lang w:val="bg-BG"/>
              </w:rPr>
              <w:t>26 750 963.94</w:t>
            </w:r>
            <w:r w:rsidR="00E733BB" w:rsidRPr="002339CB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2339CB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</w:t>
            </w:r>
            <w:bookmarkStart w:id="15" w:name="_GoBack"/>
            <w:bookmarkEnd w:id="15"/>
            <w:r>
              <w:rPr>
                <w:b/>
                <w:sz w:val="22"/>
                <w:lang w:val="bg-BG"/>
              </w:rPr>
              <w:t>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CB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9CB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8F9D4E2-48DB-4B7D-BD0B-03006C0A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E352D-E4CA-4E2D-B205-B22DCFF2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2026-09-18T14:30:00Z</dcterms:created>
  <dcterms:modified xsi:type="dcterms:W3CDTF">2026-09-18T14:31:00Z</dcterms:modified>
</cp:coreProperties>
</file>